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EF5CD" w14:textId="77777777" w:rsidR="00396D5E" w:rsidRPr="00753D65" w:rsidRDefault="00396D5E" w:rsidP="6291BB28">
      <w:pPr>
        <w:spacing w:after="0"/>
        <w:rPr>
          <w:rFonts w:asciiTheme="minorHAnsi" w:hAnsiTheme="minorHAnsi" w:cstheme="minorBidi"/>
        </w:rPr>
      </w:pPr>
    </w:p>
    <w:p w14:paraId="61D4C6DA" w14:textId="20DCA673" w:rsidR="6291BB28" w:rsidRPr="00753D65" w:rsidRDefault="6291BB28" w:rsidP="6291BB28">
      <w:pPr>
        <w:spacing w:after="0"/>
        <w:rPr>
          <w:rFonts w:asciiTheme="minorHAnsi" w:hAnsiTheme="minorHAnsi" w:cstheme="minorBidi"/>
        </w:rPr>
      </w:pPr>
    </w:p>
    <w:p w14:paraId="2C592EDA" w14:textId="39C83AE6" w:rsidR="6291BB28" w:rsidRPr="00753D65" w:rsidRDefault="6291BB28" w:rsidP="6291BB28">
      <w:pPr>
        <w:spacing w:after="0"/>
        <w:rPr>
          <w:rFonts w:asciiTheme="minorHAnsi" w:hAnsiTheme="minorHAnsi" w:cstheme="minorBidi"/>
        </w:rPr>
      </w:pPr>
    </w:p>
    <w:p w14:paraId="76B3A617" w14:textId="12F953C9" w:rsidR="6291BB28" w:rsidRPr="00753D65" w:rsidRDefault="6291BB28" w:rsidP="6291BB28">
      <w:pPr>
        <w:spacing w:after="0"/>
        <w:rPr>
          <w:rFonts w:asciiTheme="minorHAnsi" w:hAnsiTheme="minorHAnsi" w:cstheme="minorBidi"/>
        </w:rPr>
      </w:pPr>
    </w:p>
    <w:p w14:paraId="24E0215C" w14:textId="26202F5A" w:rsidR="6291BB28" w:rsidRPr="00753D65" w:rsidRDefault="6291BB28" w:rsidP="6291BB28">
      <w:pPr>
        <w:spacing w:after="0"/>
        <w:rPr>
          <w:rFonts w:asciiTheme="minorHAnsi" w:hAnsiTheme="minorHAnsi" w:cstheme="minorBidi"/>
        </w:rPr>
      </w:pPr>
    </w:p>
    <w:p w14:paraId="3B5B4BFD" w14:textId="77777777" w:rsidR="00740393" w:rsidRPr="00753D65" w:rsidRDefault="00740393" w:rsidP="00464456">
      <w:pPr>
        <w:rPr>
          <w:lang w:eastAsia="en-GB"/>
        </w:rPr>
      </w:pPr>
    </w:p>
    <w:p w14:paraId="424903A3" w14:textId="7A9765B9" w:rsidR="00083255" w:rsidRPr="00D429EC" w:rsidRDefault="00753D65" w:rsidP="00083255">
      <w:pPr>
        <w:tabs>
          <w:tab w:val="left" w:pos="1992"/>
        </w:tabs>
        <w:rPr>
          <w:lang w:eastAsia="en-GB"/>
        </w:rPr>
      </w:pPr>
      <w:r w:rsidRPr="00D429EC">
        <w:rPr>
          <w:lang w:eastAsia="en-GB"/>
        </w:rPr>
        <w:t>December 2025</w:t>
      </w:r>
    </w:p>
    <w:p w14:paraId="748AC939" w14:textId="0A5A5AB7" w:rsidR="00FD0965" w:rsidRDefault="007A31BB" w:rsidP="00083255">
      <w:pPr>
        <w:tabs>
          <w:tab w:val="left" w:pos="1992"/>
        </w:tabs>
        <w:rPr>
          <w:sz w:val="28"/>
          <w:szCs w:val="28"/>
          <w:lang w:eastAsia="en-GB"/>
        </w:rPr>
      </w:pPr>
      <w:r w:rsidRPr="007A31BB">
        <w:rPr>
          <w:b/>
          <w:bCs/>
          <w:sz w:val="28"/>
          <w:szCs w:val="28"/>
          <w:lang w:eastAsia="en-GB"/>
        </w:rPr>
        <w:t xml:space="preserve">Exciting </w:t>
      </w:r>
      <w:r w:rsidR="00F9656E">
        <w:rPr>
          <w:b/>
          <w:bCs/>
          <w:sz w:val="28"/>
          <w:szCs w:val="28"/>
          <w:lang w:eastAsia="en-GB"/>
        </w:rPr>
        <w:t>o</w:t>
      </w:r>
      <w:r w:rsidRPr="007A31BB">
        <w:rPr>
          <w:b/>
          <w:bCs/>
          <w:sz w:val="28"/>
          <w:szCs w:val="28"/>
          <w:lang w:eastAsia="en-GB"/>
        </w:rPr>
        <w:t>pportunity</w:t>
      </w:r>
      <w:r w:rsidR="00FD0965">
        <w:rPr>
          <w:b/>
          <w:bCs/>
          <w:sz w:val="28"/>
          <w:szCs w:val="28"/>
          <w:lang w:eastAsia="en-GB"/>
        </w:rPr>
        <w:t xml:space="preserve"> in our fabulous Nursery</w:t>
      </w:r>
      <w:r w:rsidRPr="007A31BB">
        <w:rPr>
          <w:b/>
          <w:bCs/>
          <w:sz w:val="28"/>
          <w:szCs w:val="28"/>
          <w:lang w:eastAsia="en-GB"/>
        </w:rPr>
        <w:t>!</w:t>
      </w:r>
      <w:r>
        <w:rPr>
          <w:sz w:val="28"/>
          <w:szCs w:val="28"/>
          <w:lang w:eastAsia="en-GB"/>
        </w:rPr>
        <w:t xml:space="preserve"> </w:t>
      </w:r>
    </w:p>
    <w:p w14:paraId="762D5DC7" w14:textId="11CCB00E" w:rsidR="008E3710" w:rsidRPr="00104D2D" w:rsidRDefault="00F31337" w:rsidP="00083255">
      <w:pPr>
        <w:tabs>
          <w:tab w:val="left" w:pos="1992"/>
        </w:tabs>
        <w:rPr>
          <w:sz w:val="28"/>
          <w:szCs w:val="28"/>
          <w:lang w:eastAsia="en-GB"/>
        </w:rPr>
      </w:pPr>
      <w:r w:rsidRPr="00104D2D">
        <w:rPr>
          <w:sz w:val="28"/>
          <w:szCs w:val="28"/>
          <w:lang w:eastAsia="en-GB"/>
        </w:rPr>
        <w:t xml:space="preserve">Are you entitled to 30 hours of </w:t>
      </w:r>
      <w:r w:rsidRPr="00DA7FEF">
        <w:rPr>
          <w:sz w:val="28"/>
          <w:szCs w:val="28"/>
          <w:u w:val="single"/>
          <w:lang w:eastAsia="en-GB"/>
        </w:rPr>
        <w:t xml:space="preserve">free </w:t>
      </w:r>
      <w:r w:rsidRPr="00104D2D">
        <w:rPr>
          <w:sz w:val="28"/>
          <w:szCs w:val="28"/>
          <w:lang w:eastAsia="en-GB"/>
        </w:rPr>
        <w:t>childcare?</w:t>
      </w:r>
      <w:r w:rsidR="00104D2D" w:rsidRPr="00104D2D">
        <w:rPr>
          <w:sz w:val="28"/>
          <w:szCs w:val="28"/>
          <w:lang w:eastAsia="en-GB"/>
        </w:rPr>
        <w:t xml:space="preserve"> I</w:t>
      </w:r>
      <w:r w:rsidR="008E3710" w:rsidRPr="00104D2D">
        <w:rPr>
          <w:sz w:val="28"/>
          <w:szCs w:val="28"/>
          <w:lang w:eastAsia="en-GB"/>
        </w:rPr>
        <w:t>f so, please read the below:</w:t>
      </w:r>
    </w:p>
    <w:p w14:paraId="4DB036FF" w14:textId="45739A26" w:rsidR="00083255" w:rsidRPr="00083255" w:rsidRDefault="00083255" w:rsidP="00083255">
      <w:pPr>
        <w:tabs>
          <w:tab w:val="left" w:pos="1992"/>
        </w:tabs>
        <w:rPr>
          <w:b/>
          <w:bCs/>
          <w:u w:val="single"/>
          <w:lang w:eastAsia="en-GB"/>
        </w:rPr>
      </w:pPr>
      <w:r w:rsidRPr="00083255">
        <w:rPr>
          <w:b/>
          <w:bCs/>
          <w:u w:val="single"/>
          <w:lang w:eastAsia="en-GB"/>
        </w:rPr>
        <w:t>Free Childcare for Working Parents</w:t>
      </w:r>
      <w:r w:rsidR="00867888">
        <w:rPr>
          <w:b/>
          <w:bCs/>
          <w:u w:val="single"/>
          <w:lang w:eastAsia="en-GB"/>
        </w:rPr>
        <w:br/>
      </w:r>
      <w:r w:rsidR="00867888" w:rsidRPr="00EB2428">
        <w:rPr>
          <w:lang w:eastAsia="en-GB"/>
        </w:rPr>
        <w:t xml:space="preserve">We are </w:t>
      </w:r>
      <w:r w:rsidR="000E6F08" w:rsidRPr="00EB2428">
        <w:rPr>
          <w:lang w:eastAsia="en-GB"/>
        </w:rPr>
        <w:t>in</w:t>
      </w:r>
      <w:r w:rsidR="00867888" w:rsidRPr="00EB2428">
        <w:rPr>
          <w:lang w:eastAsia="en-GB"/>
        </w:rPr>
        <w:t xml:space="preserve"> the process of </w:t>
      </w:r>
      <w:r w:rsidR="000E6F08" w:rsidRPr="00EB2428">
        <w:rPr>
          <w:lang w:eastAsia="en-GB"/>
        </w:rPr>
        <w:t xml:space="preserve">offering an additional 15hrs </w:t>
      </w:r>
      <w:r w:rsidR="006908A8">
        <w:rPr>
          <w:lang w:eastAsia="en-GB"/>
        </w:rPr>
        <w:t xml:space="preserve">free </w:t>
      </w:r>
      <w:r w:rsidR="000E6F08" w:rsidRPr="00EB2428">
        <w:rPr>
          <w:lang w:eastAsia="en-GB"/>
        </w:rPr>
        <w:t>childcare to eligible working parents</w:t>
      </w:r>
      <w:r w:rsidR="00EB2428" w:rsidRPr="00EB2428">
        <w:rPr>
          <w:lang w:eastAsia="en-GB"/>
        </w:rPr>
        <w:t>, morning and afternoon sessions, Monday – Friday.</w:t>
      </w:r>
    </w:p>
    <w:p w14:paraId="53640022" w14:textId="6ECE7B7F" w:rsidR="00083255" w:rsidRPr="00083255" w:rsidRDefault="00083255" w:rsidP="00083255">
      <w:pPr>
        <w:tabs>
          <w:tab w:val="left" w:pos="1992"/>
        </w:tabs>
        <w:rPr>
          <w:b/>
          <w:bCs/>
          <w:u w:val="single"/>
          <w:lang w:eastAsia="en-GB"/>
        </w:rPr>
      </w:pPr>
      <w:r w:rsidRPr="00083255">
        <w:rPr>
          <w:b/>
          <w:bCs/>
          <w:u w:val="single"/>
          <w:lang w:eastAsia="en-GB"/>
        </w:rPr>
        <w:t>If your child is 3 years old and you get extra support</w:t>
      </w:r>
    </w:p>
    <w:p w14:paraId="3E660D17" w14:textId="77777777" w:rsidR="00083255" w:rsidRPr="00083255" w:rsidRDefault="00083255" w:rsidP="00083255">
      <w:pPr>
        <w:tabs>
          <w:tab w:val="left" w:pos="1992"/>
        </w:tabs>
        <w:rPr>
          <w:lang w:eastAsia="en-GB"/>
        </w:rPr>
      </w:pPr>
      <w:r w:rsidRPr="00083255">
        <w:rPr>
          <w:lang w:eastAsia="en-GB"/>
        </w:rPr>
        <w:t>You can get 30 hours of free childcare through 2 separate schemes if both of the following apply:  </w:t>
      </w:r>
    </w:p>
    <w:p w14:paraId="6C11050B" w14:textId="77777777" w:rsidR="00083255" w:rsidRPr="00083255" w:rsidRDefault="00083255" w:rsidP="00083255">
      <w:pPr>
        <w:numPr>
          <w:ilvl w:val="0"/>
          <w:numId w:val="11"/>
        </w:numPr>
        <w:tabs>
          <w:tab w:val="left" w:pos="1992"/>
        </w:tabs>
        <w:rPr>
          <w:lang w:eastAsia="en-GB"/>
        </w:rPr>
      </w:pPr>
      <w:hyperlink r:id="rId11" w:history="1">
        <w:r w:rsidRPr="00083255">
          <w:rPr>
            <w:rStyle w:val="Hyperlink"/>
            <w:color w:val="auto"/>
            <w:u w:val="none"/>
            <w:lang w:eastAsia="en-GB"/>
          </w:rPr>
          <w:t>you’re eligible</w:t>
        </w:r>
      </w:hyperlink>
      <w:r w:rsidRPr="00083255">
        <w:rPr>
          <w:lang w:eastAsia="en-GB"/>
        </w:rPr>
        <w:t> for Free Childcare for Working Parents </w:t>
      </w:r>
    </w:p>
    <w:p w14:paraId="63FB6118" w14:textId="77777777" w:rsidR="00083255" w:rsidRPr="00083255" w:rsidRDefault="00083255" w:rsidP="00083255">
      <w:pPr>
        <w:numPr>
          <w:ilvl w:val="0"/>
          <w:numId w:val="11"/>
        </w:numPr>
        <w:tabs>
          <w:tab w:val="left" w:pos="1992"/>
        </w:tabs>
        <w:rPr>
          <w:lang w:eastAsia="en-GB"/>
        </w:rPr>
      </w:pPr>
      <w:hyperlink r:id="rId12" w:history="1">
        <w:r w:rsidRPr="00083255">
          <w:rPr>
            <w:rStyle w:val="Hyperlink"/>
            <w:color w:val="auto"/>
            <w:u w:val="none"/>
            <w:lang w:eastAsia="en-GB"/>
          </w:rPr>
          <w:t>you or your child get extra support</w:t>
        </w:r>
      </w:hyperlink>
    </w:p>
    <w:p w14:paraId="3DC8B75A" w14:textId="77777777" w:rsidR="00083255" w:rsidRPr="00083255" w:rsidRDefault="00083255" w:rsidP="00083255">
      <w:pPr>
        <w:tabs>
          <w:tab w:val="left" w:pos="1992"/>
        </w:tabs>
        <w:rPr>
          <w:lang w:eastAsia="en-GB"/>
        </w:rPr>
      </w:pPr>
      <w:r w:rsidRPr="00083255">
        <w:rPr>
          <w:lang w:eastAsia="en-GB"/>
        </w:rPr>
        <w:t>You’ll get: </w:t>
      </w:r>
    </w:p>
    <w:p w14:paraId="582EC52C" w14:textId="77777777" w:rsidR="00083255" w:rsidRPr="00083255" w:rsidRDefault="00083255" w:rsidP="00083255">
      <w:pPr>
        <w:numPr>
          <w:ilvl w:val="0"/>
          <w:numId w:val="12"/>
        </w:numPr>
        <w:tabs>
          <w:tab w:val="left" w:pos="1992"/>
        </w:tabs>
        <w:rPr>
          <w:lang w:eastAsia="en-GB"/>
        </w:rPr>
      </w:pPr>
      <w:r w:rsidRPr="00083255">
        <w:rPr>
          <w:lang w:eastAsia="en-GB"/>
        </w:rPr>
        <w:t>15 hours per week if you or your child get extra support (you’ll continue to get these hours even if you are no longer eligible for Free Childcare for Working Parents)</w:t>
      </w:r>
    </w:p>
    <w:p w14:paraId="154EFBC8" w14:textId="77777777" w:rsidR="00083255" w:rsidRPr="00083255" w:rsidRDefault="00083255" w:rsidP="00083255">
      <w:pPr>
        <w:numPr>
          <w:ilvl w:val="0"/>
          <w:numId w:val="12"/>
        </w:numPr>
        <w:tabs>
          <w:tab w:val="left" w:pos="1992"/>
        </w:tabs>
        <w:rPr>
          <w:lang w:eastAsia="en-GB"/>
        </w:rPr>
      </w:pPr>
      <w:r w:rsidRPr="00083255">
        <w:rPr>
          <w:lang w:eastAsia="en-GB"/>
        </w:rPr>
        <w:t>15 hours per week through Free Childcare for Working Parents</w:t>
      </w:r>
    </w:p>
    <w:p w14:paraId="2285A9D2" w14:textId="77777777" w:rsidR="00083255" w:rsidRPr="00083255" w:rsidRDefault="00083255" w:rsidP="00083255">
      <w:pPr>
        <w:tabs>
          <w:tab w:val="left" w:pos="1992"/>
        </w:tabs>
        <w:rPr>
          <w:lang w:eastAsia="en-GB"/>
        </w:rPr>
      </w:pPr>
      <w:r w:rsidRPr="00083255">
        <w:rPr>
          <w:lang w:eastAsia="en-GB"/>
        </w:rPr>
        <w:t>To apply, you need to speak to the early years team or Family Information Service at </w:t>
      </w:r>
      <w:hyperlink r:id="rId13" w:history="1">
        <w:r w:rsidRPr="00083255">
          <w:rPr>
            <w:rStyle w:val="Hyperlink"/>
            <w:color w:val="auto"/>
            <w:u w:val="none"/>
            <w:lang w:eastAsia="en-GB"/>
          </w:rPr>
          <w:t>your local council</w:t>
        </w:r>
      </w:hyperlink>
      <w:r w:rsidRPr="00083255">
        <w:rPr>
          <w:lang w:eastAsia="en-GB"/>
        </w:rPr>
        <w:t>. </w:t>
      </w:r>
    </w:p>
    <w:p w14:paraId="7CD0AEA8" w14:textId="77777777" w:rsidR="00083255" w:rsidRPr="00083255" w:rsidRDefault="00083255" w:rsidP="00083255">
      <w:pPr>
        <w:tabs>
          <w:tab w:val="left" w:pos="1992"/>
        </w:tabs>
        <w:rPr>
          <w:b/>
          <w:bCs/>
          <w:lang w:eastAsia="en-GB"/>
        </w:rPr>
      </w:pPr>
      <w:r w:rsidRPr="00083255">
        <w:rPr>
          <w:b/>
          <w:bCs/>
          <w:lang w:eastAsia="en-GB"/>
        </w:rPr>
        <w:t>What counts as extra support</w:t>
      </w:r>
    </w:p>
    <w:p w14:paraId="6CC96D46" w14:textId="77777777" w:rsidR="00083255" w:rsidRPr="00083255" w:rsidRDefault="00083255" w:rsidP="00083255">
      <w:pPr>
        <w:tabs>
          <w:tab w:val="left" w:pos="1992"/>
        </w:tabs>
        <w:rPr>
          <w:lang w:eastAsia="en-GB"/>
        </w:rPr>
      </w:pPr>
      <w:r w:rsidRPr="00083255">
        <w:rPr>
          <w:lang w:eastAsia="en-GB"/>
        </w:rPr>
        <w:t>You’re classed as getting extra support if any of the following apply: </w:t>
      </w:r>
    </w:p>
    <w:p w14:paraId="0671F538" w14:textId="77777777" w:rsidR="00083255" w:rsidRPr="00083255" w:rsidRDefault="00083255" w:rsidP="00083255">
      <w:pPr>
        <w:numPr>
          <w:ilvl w:val="0"/>
          <w:numId w:val="13"/>
        </w:numPr>
        <w:tabs>
          <w:tab w:val="left" w:pos="1992"/>
        </w:tabs>
        <w:rPr>
          <w:lang w:eastAsia="en-GB"/>
        </w:rPr>
      </w:pPr>
      <w:r w:rsidRPr="00083255">
        <w:rPr>
          <w:lang w:eastAsia="en-GB"/>
        </w:rPr>
        <w:t>you get Universal Credit, and your household income is £15,400 a year or less after tax, not including benefit payments</w:t>
      </w:r>
    </w:p>
    <w:p w14:paraId="5CD91047" w14:textId="77777777" w:rsidR="00083255" w:rsidRPr="00083255" w:rsidRDefault="00083255" w:rsidP="00083255">
      <w:pPr>
        <w:numPr>
          <w:ilvl w:val="0"/>
          <w:numId w:val="13"/>
        </w:numPr>
        <w:tabs>
          <w:tab w:val="left" w:pos="1992"/>
        </w:tabs>
        <w:rPr>
          <w:lang w:eastAsia="en-GB"/>
        </w:rPr>
      </w:pPr>
      <w:r w:rsidRPr="00083255">
        <w:rPr>
          <w:lang w:eastAsia="en-GB"/>
        </w:rPr>
        <w:t>your child has an Education and Health Care plan</w:t>
      </w:r>
    </w:p>
    <w:p w14:paraId="0E5250B5" w14:textId="77777777" w:rsidR="00083255" w:rsidRPr="00083255" w:rsidRDefault="00083255" w:rsidP="00083255">
      <w:pPr>
        <w:numPr>
          <w:ilvl w:val="0"/>
          <w:numId w:val="13"/>
        </w:numPr>
        <w:tabs>
          <w:tab w:val="left" w:pos="1992"/>
        </w:tabs>
        <w:rPr>
          <w:lang w:eastAsia="en-GB"/>
        </w:rPr>
      </w:pPr>
      <w:r w:rsidRPr="00083255">
        <w:rPr>
          <w:lang w:eastAsia="en-GB"/>
        </w:rPr>
        <w:t>your child gets Disability Living Allowance</w:t>
      </w:r>
    </w:p>
    <w:p w14:paraId="06EEEC3A" w14:textId="77777777" w:rsidR="00083255" w:rsidRPr="00083255" w:rsidRDefault="00083255" w:rsidP="00083255">
      <w:pPr>
        <w:numPr>
          <w:ilvl w:val="0"/>
          <w:numId w:val="13"/>
        </w:numPr>
        <w:tabs>
          <w:tab w:val="left" w:pos="1992"/>
        </w:tabs>
        <w:rPr>
          <w:lang w:eastAsia="en-GB"/>
        </w:rPr>
      </w:pPr>
      <w:r w:rsidRPr="00083255">
        <w:rPr>
          <w:lang w:eastAsia="en-GB"/>
        </w:rPr>
        <w:t>your child has left care under an adoption order, special guardianship order or a child arrangements order</w:t>
      </w:r>
    </w:p>
    <w:p w14:paraId="527AC8C0" w14:textId="78CF82C2" w:rsidR="002E18A6" w:rsidRPr="00753D65" w:rsidRDefault="00D23810" w:rsidP="00E03D49">
      <w:pPr>
        <w:tabs>
          <w:tab w:val="left" w:pos="1992"/>
        </w:tabs>
        <w:rPr>
          <w:lang w:eastAsia="en-GB"/>
        </w:rPr>
      </w:pPr>
      <w:r w:rsidRPr="00753D65">
        <w:rPr>
          <w:lang w:eastAsia="en-GB"/>
        </w:rPr>
        <w:t>If you think you may qualify for the additional 15hrs childcare and would like</w:t>
      </w:r>
      <w:r w:rsidR="002E18A6" w:rsidRPr="00753D65">
        <w:rPr>
          <w:lang w:eastAsia="en-GB"/>
        </w:rPr>
        <w:t xml:space="preserve"> register your interest, please complete the attached form and return it to the school office asap.</w:t>
      </w:r>
    </w:p>
    <w:p w14:paraId="467842B3" w14:textId="53380F10" w:rsidR="002E18A6" w:rsidRDefault="002E18A6" w:rsidP="00E03D49">
      <w:pPr>
        <w:tabs>
          <w:tab w:val="left" w:pos="1992"/>
        </w:tabs>
        <w:rPr>
          <w:lang w:eastAsia="en-GB"/>
        </w:rPr>
      </w:pPr>
      <w:r w:rsidRPr="00753D65">
        <w:rPr>
          <w:lang w:eastAsia="en-GB"/>
        </w:rPr>
        <w:t>Thank you</w:t>
      </w:r>
      <w:r w:rsidR="00C040C0">
        <w:rPr>
          <w:lang w:eastAsia="en-GB"/>
        </w:rPr>
        <w:t>.</w:t>
      </w:r>
    </w:p>
    <w:p w14:paraId="1EC73AD7" w14:textId="77777777" w:rsidR="00C040C0" w:rsidRDefault="00C040C0" w:rsidP="00E03D49">
      <w:pPr>
        <w:tabs>
          <w:tab w:val="left" w:pos="1992"/>
        </w:tabs>
        <w:rPr>
          <w:lang w:eastAsia="en-GB"/>
        </w:rPr>
      </w:pPr>
    </w:p>
    <w:p w14:paraId="2FF05CA0" w14:textId="77777777" w:rsidR="00C040C0" w:rsidRDefault="00C040C0" w:rsidP="00E03D49">
      <w:pPr>
        <w:tabs>
          <w:tab w:val="left" w:pos="1992"/>
        </w:tabs>
        <w:rPr>
          <w:lang w:eastAsia="en-GB"/>
        </w:rPr>
      </w:pPr>
    </w:p>
    <w:p w14:paraId="268F262F" w14:textId="77777777" w:rsidR="00C040C0" w:rsidRDefault="00C040C0" w:rsidP="00E03D49">
      <w:pPr>
        <w:tabs>
          <w:tab w:val="left" w:pos="1992"/>
        </w:tabs>
        <w:rPr>
          <w:lang w:eastAsia="en-GB"/>
        </w:rPr>
      </w:pPr>
    </w:p>
    <w:p w14:paraId="34CB8BA5" w14:textId="77777777" w:rsidR="00C040C0" w:rsidRDefault="00C040C0" w:rsidP="00E03D49">
      <w:pPr>
        <w:tabs>
          <w:tab w:val="left" w:pos="1992"/>
        </w:tabs>
        <w:rPr>
          <w:lang w:eastAsia="en-GB"/>
        </w:rPr>
      </w:pPr>
    </w:p>
    <w:p w14:paraId="2A10E1E1" w14:textId="77777777" w:rsidR="00C040C0" w:rsidRDefault="00C040C0" w:rsidP="00E03D49">
      <w:pPr>
        <w:tabs>
          <w:tab w:val="left" w:pos="1992"/>
        </w:tabs>
        <w:rPr>
          <w:lang w:eastAsia="en-GB"/>
        </w:rPr>
      </w:pPr>
    </w:p>
    <w:p w14:paraId="3D95DC1B" w14:textId="6859657E" w:rsidR="00C040C0" w:rsidRPr="00AF04C0" w:rsidRDefault="00C040C0" w:rsidP="00E03D49">
      <w:pPr>
        <w:tabs>
          <w:tab w:val="left" w:pos="1992"/>
        </w:tabs>
        <w:rPr>
          <w:b/>
          <w:bCs/>
          <w:u w:val="single"/>
          <w:lang w:eastAsia="en-GB"/>
        </w:rPr>
      </w:pPr>
      <w:r w:rsidRPr="00AF04C0">
        <w:rPr>
          <w:b/>
          <w:bCs/>
          <w:u w:val="single"/>
          <w:lang w:eastAsia="en-GB"/>
        </w:rPr>
        <w:t>30hrs free childcare</w:t>
      </w:r>
    </w:p>
    <w:p w14:paraId="70842559" w14:textId="70574133" w:rsidR="005E1F40" w:rsidRDefault="00AF04C0" w:rsidP="00E03D49">
      <w:pPr>
        <w:tabs>
          <w:tab w:val="left" w:pos="1992"/>
        </w:tabs>
        <w:rPr>
          <w:lang w:eastAsia="en-GB"/>
        </w:rPr>
      </w:pPr>
      <w:r w:rsidRPr="00AF04C0">
        <w:rPr>
          <w:b/>
          <w:bCs/>
          <w:lang w:eastAsia="en-GB"/>
        </w:rPr>
        <w:t>YES</w:t>
      </w:r>
      <w:r>
        <w:rPr>
          <w:lang w:eastAsia="en-GB"/>
        </w:rPr>
        <w:t xml:space="preserve">, </w:t>
      </w:r>
      <w:r w:rsidR="005E1F40">
        <w:rPr>
          <w:lang w:eastAsia="en-GB"/>
        </w:rPr>
        <w:t xml:space="preserve">I am a working </w:t>
      </w:r>
      <w:r w:rsidR="006014A9">
        <w:rPr>
          <w:lang w:eastAsia="en-GB"/>
        </w:rPr>
        <w:t>parent</w:t>
      </w:r>
      <w:r w:rsidR="005E1F40">
        <w:rPr>
          <w:lang w:eastAsia="en-GB"/>
        </w:rPr>
        <w:t xml:space="preserve"> and believe I would be entitled t</w:t>
      </w:r>
      <w:r w:rsidR="006014A9">
        <w:rPr>
          <w:lang w:eastAsia="en-GB"/>
        </w:rPr>
        <w:t>o</w:t>
      </w:r>
      <w:r w:rsidR="005E1F40">
        <w:rPr>
          <w:lang w:eastAsia="en-GB"/>
        </w:rPr>
        <w:t xml:space="preserve"> the additional </w:t>
      </w:r>
      <w:r w:rsidR="0073714E">
        <w:rPr>
          <w:lang w:eastAsia="en-GB"/>
        </w:rPr>
        <w:t xml:space="preserve">15hrs free childcare. </w:t>
      </w:r>
    </w:p>
    <w:p w14:paraId="144EF3E0" w14:textId="00F45BA2" w:rsidR="006014A9" w:rsidRDefault="006014A9" w:rsidP="00E03D49">
      <w:pPr>
        <w:tabs>
          <w:tab w:val="left" w:pos="1992"/>
        </w:tabs>
        <w:rPr>
          <w:lang w:eastAsia="en-GB"/>
        </w:rPr>
      </w:pPr>
      <w:r>
        <w:rPr>
          <w:lang w:eastAsia="en-GB"/>
        </w:rPr>
        <w:t>Child’s name: _____________________________________________</w:t>
      </w:r>
      <w:r w:rsidR="00AF04C0">
        <w:rPr>
          <w:lang w:eastAsia="en-GB"/>
        </w:rPr>
        <w:t xml:space="preserve"> DOB: _________________________________</w:t>
      </w:r>
    </w:p>
    <w:p w14:paraId="2FB70636" w14:textId="37A32E99" w:rsidR="006014A9" w:rsidRDefault="006014A9" w:rsidP="00E03D49">
      <w:pPr>
        <w:tabs>
          <w:tab w:val="left" w:pos="1992"/>
        </w:tabs>
        <w:rPr>
          <w:lang w:eastAsia="en-GB"/>
        </w:rPr>
      </w:pPr>
      <w:r>
        <w:rPr>
          <w:lang w:eastAsia="en-GB"/>
        </w:rPr>
        <w:t>Parent / Carer’s name: ____________________________________________</w:t>
      </w:r>
      <w:r w:rsidR="00AF04C0">
        <w:rPr>
          <w:lang w:eastAsia="en-GB"/>
        </w:rPr>
        <w:t xml:space="preserve"> DOB: ___________________________</w:t>
      </w:r>
    </w:p>
    <w:p w14:paraId="40FAA710" w14:textId="77777777" w:rsidR="00AF04C0" w:rsidRDefault="006014A9" w:rsidP="00E03D49">
      <w:pPr>
        <w:tabs>
          <w:tab w:val="left" w:pos="1992"/>
        </w:tabs>
        <w:rPr>
          <w:lang w:eastAsia="en-GB"/>
        </w:rPr>
      </w:pPr>
      <w:r>
        <w:rPr>
          <w:lang w:eastAsia="en-GB"/>
        </w:rPr>
        <w:t>National Insurance number: ____________________________________________</w:t>
      </w:r>
    </w:p>
    <w:p w14:paraId="035D8D99" w14:textId="2ECB475B" w:rsidR="006014A9" w:rsidRDefault="00AF04C0" w:rsidP="00E03D49">
      <w:pPr>
        <w:tabs>
          <w:tab w:val="left" w:pos="1992"/>
        </w:tabs>
        <w:rPr>
          <w:lang w:eastAsia="en-GB"/>
        </w:rPr>
      </w:pPr>
      <w:r>
        <w:rPr>
          <w:lang w:eastAsia="en-GB"/>
        </w:rPr>
        <w:t>Contact Number: __________________________________________</w:t>
      </w:r>
      <w:r w:rsidR="006014A9">
        <w:rPr>
          <w:lang w:eastAsia="en-GB"/>
        </w:rPr>
        <w:t>_</w:t>
      </w:r>
    </w:p>
    <w:p w14:paraId="4249A06A" w14:textId="41946B55" w:rsidR="00245086" w:rsidRDefault="00245086" w:rsidP="00E03D49">
      <w:pPr>
        <w:tabs>
          <w:tab w:val="left" w:pos="1992"/>
        </w:tabs>
        <w:rPr>
          <w:lang w:eastAsia="en-GB"/>
        </w:rPr>
      </w:pPr>
    </w:p>
    <w:p w14:paraId="00190BBB" w14:textId="75E669BA" w:rsidR="00245086" w:rsidRPr="00753D65" w:rsidRDefault="007331A0" w:rsidP="00E03D49">
      <w:pPr>
        <w:tabs>
          <w:tab w:val="left" w:pos="1992"/>
        </w:tabs>
        <w:rPr>
          <w:lang w:eastAsia="en-GB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E7F009E" wp14:editId="2372FA36">
            <wp:simplePos x="0" y="0"/>
            <wp:positionH relativeFrom="margin">
              <wp:align>center</wp:align>
            </wp:positionH>
            <wp:positionV relativeFrom="paragraph">
              <wp:posOffset>692150</wp:posOffset>
            </wp:positionV>
            <wp:extent cx="5394960" cy="2301240"/>
            <wp:effectExtent l="0" t="0" r="0" b="3810"/>
            <wp:wrapNone/>
            <wp:docPr id="1660164038" name="Picture 1" descr="Our New 30 Hour Funded Nursery Places! - Florence Melly Community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ur New 30 Hour Funded Nursery Places! - Florence Melly Community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230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245086" w:rsidRPr="00753D65" w:rsidSect="000817A0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41D427" w14:textId="77777777" w:rsidR="00A12EB7" w:rsidRDefault="00A12EB7" w:rsidP="007E432F">
      <w:pPr>
        <w:spacing w:after="0" w:line="240" w:lineRule="auto"/>
      </w:pPr>
      <w:r>
        <w:separator/>
      </w:r>
    </w:p>
  </w:endnote>
  <w:endnote w:type="continuationSeparator" w:id="0">
    <w:p w14:paraId="293DBEFD" w14:textId="77777777" w:rsidR="00A12EB7" w:rsidRDefault="00A12EB7" w:rsidP="007E43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3EE90" w14:textId="77777777" w:rsidR="0086010F" w:rsidRDefault="008601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08A49" w14:textId="4503DB2B" w:rsidR="00B0632B" w:rsidRDefault="00583B05" w:rsidP="00B0632B">
    <w:pPr>
      <w:pStyle w:val="NormalWeb"/>
    </w:pPr>
    <w:r>
      <w:rPr>
        <w:noProof/>
      </w:rPr>
      <mc:AlternateContent>
        <mc:Choice Requires="wps">
          <w:drawing>
            <wp:anchor distT="45720" distB="45720" distL="114300" distR="114300" simplePos="0" relativeHeight="251669504" behindDoc="1" locked="0" layoutInCell="1" allowOverlap="1" wp14:anchorId="4D280D18" wp14:editId="66345817">
              <wp:simplePos x="0" y="0"/>
              <wp:positionH relativeFrom="margin">
                <wp:align>left</wp:align>
              </wp:positionH>
              <wp:positionV relativeFrom="page">
                <wp:posOffset>9105900</wp:posOffset>
              </wp:positionV>
              <wp:extent cx="6810375" cy="277495"/>
              <wp:effectExtent l="0" t="0" r="28575" b="1587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10375" cy="2774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F97A2C2" w14:textId="0CB44052" w:rsidR="007E432F" w:rsidRPr="00277984" w:rsidRDefault="007E432F" w:rsidP="007E432F">
                          <w:pPr>
                            <w:tabs>
                              <w:tab w:val="left" w:pos="3402"/>
                              <w:tab w:val="center" w:pos="3544"/>
                            </w:tabs>
                            <w:jc w:val="center"/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</w:pPr>
                          <w:r w:rsidRPr="00277984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 xml:space="preserve">Head Teacher: Mrs </w:t>
                          </w:r>
                          <w:r w:rsidR="00277984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 xml:space="preserve">R Chahal </w:t>
                          </w:r>
                          <w:r w:rsidRPr="00277984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ab/>
                          </w:r>
                          <w:r w:rsidRPr="00277984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ab/>
                            <w:t>Deputy Head Teacher</w:t>
                          </w:r>
                          <w:r w:rsidR="00583B05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>s</w:t>
                          </w:r>
                          <w:r w:rsidRPr="00277984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 xml:space="preserve">: Mrs </w:t>
                          </w:r>
                          <w:r w:rsidR="00583B05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>L Martin &amp; Miss M Chima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D280D18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0;margin-top:717pt;width:536.25pt;height:21.85pt;z-index:-25164697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" strokecolor="white">
              <v:textbox style="mso-fit-shape-to-text:t">
                <w:txbxContent>
                  <w:p w14:paraId="1F97A2C2" w14:textId="0CB44052" w:rsidR="007E432F" w:rsidRPr="00277984" w:rsidRDefault="007E432F" w:rsidP="007E432F">
                    <w:pPr>
                      <w:tabs>
                        <w:tab w:val="left" w:pos="3402"/>
                        <w:tab w:val="center" w:pos="3544"/>
                      </w:tabs>
                      <w:jc w:val="center"/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</w:pPr>
                    <w:r w:rsidRPr="00277984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 xml:space="preserve">Head Teacher: Mrs </w:t>
                    </w:r>
                    <w:r w:rsidR="00277984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 xml:space="preserve">R Chahal </w:t>
                    </w:r>
                    <w:r w:rsidRPr="00277984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ab/>
                    </w:r>
                    <w:r w:rsidRPr="00277984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ab/>
                      <w:t>Deputy Head Teacher</w:t>
                    </w:r>
                    <w:r w:rsidR="00583B05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>s</w:t>
                    </w:r>
                    <w:r w:rsidRPr="00277984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 xml:space="preserve">: Mrs </w:t>
                    </w:r>
                    <w:r w:rsidR="00583B05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>L Martin &amp; Miss M Chima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 w:rsidR="005F458C">
      <w:rPr>
        <w:noProof/>
      </w:rPr>
      <w:drawing>
        <wp:anchor distT="0" distB="0" distL="114300" distR="114300" simplePos="0" relativeHeight="251679744" behindDoc="0" locked="0" layoutInCell="1" allowOverlap="1" wp14:anchorId="295F382E" wp14:editId="05181828">
          <wp:simplePos x="0" y="0"/>
          <wp:positionH relativeFrom="margin">
            <wp:posOffset>3267075</wp:posOffset>
          </wp:positionH>
          <wp:positionV relativeFrom="paragraph">
            <wp:posOffset>-116840</wp:posOffset>
          </wp:positionV>
          <wp:extent cx="539115" cy="613304"/>
          <wp:effectExtent l="0" t="0" r="0" b="0"/>
          <wp:wrapNone/>
          <wp:docPr id="519343473" name="Picture 1" descr="A blue and white sign with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343473" name="Picture 1" descr="A blue and white sign with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897" cy="6153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F458C">
      <w:rPr>
        <w:noProof/>
      </w:rPr>
      <w:drawing>
        <wp:anchor distT="0" distB="0" distL="114300" distR="114300" simplePos="0" relativeHeight="251672576" behindDoc="0" locked="0" layoutInCell="1" allowOverlap="1" wp14:anchorId="16E3E069" wp14:editId="161D8A35">
          <wp:simplePos x="0" y="0"/>
          <wp:positionH relativeFrom="column">
            <wp:posOffset>2136140</wp:posOffset>
          </wp:positionH>
          <wp:positionV relativeFrom="paragraph">
            <wp:posOffset>-91440</wp:posOffset>
          </wp:positionV>
          <wp:extent cx="1097280" cy="513080"/>
          <wp:effectExtent l="0" t="0" r="7620" b="1270"/>
          <wp:wrapNone/>
          <wp:docPr id="6" name="Picture 6" descr="C:\Users\James Steele\AppData\Local\Microsoft\Windows\INetCache\Content.MSO\B7DF606C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ames Steele\AppData\Local\Microsoft\Windows\INetCache\Content.MSO\B7DF606C.tmp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280" cy="513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458C">
      <w:rPr>
        <w:noProof/>
      </w:rPr>
      <w:drawing>
        <wp:anchor distT="0" distB="0" distL="114300" distR="114300" simplePos="0" relativeHeight="251667456" behindDoc="1" locked="0" layoutInCell="1" allowOverlap="1" wp14:anchorId="6C23647D" wp14:editId="727A710C">
          <wp:simplePos x="0" y="0"/>
          <wp:positionH relativeFrom="column">
            <wp:posOffset>433705</wp:posOffset>
          </wp:positionH>
          <wp:positionV relativeFrom="paragraph">
            <wp:posOffset>-95250</wp:posOffset>
          </wp:positionV>
          <wp:extent cx="1652905" cy="514985"/>
          <wp:effectExtent l="0" t="0" r="4445" b="0"/>
          <wp:wrapNone/>
          <wp:docPr id="3" name="Picture 3" descr="University-of-Birmingha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iversity-of-Birmingham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2905" cy="514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956BA">
      <w:rPr>
        <w:noProof/>
      </w:rPr>
      <w:drawing>
        <wp:anchor distT="0" distB="0" distL="114300" distR="114300" simplePos="0" relativeHeight="251678720" behindDoc="0" locked="0" layoutInCell="1" allowOverlap="1" wp14:anchorId="58C2AE6E" wp14:editId="529E8AA2">
          <wp:simplePos x="0" y="0"/>
          <wp:positionH relativeFrom="margin">
            <wp:posOffset>5602407</wp:posOffset>
          </wp:positionH>
          <wp:positionV relativeFrom="paragraph">
            <wp:posOffset>-135531</wp:posOffset>
          </wp:positionV>
          <wp:extent cx="572866" cy="575329"/>
          <wp:effectExtent l="0" t="0" r="0" b="0"/>
          <wp:wrapNone/>
          <wp:docPr id="1171185836" name="Picture 1" descr="A silver medal with text and numbe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1185836" name="Picture 1" descr="A silver medal with text and numbers&#10;&#10;Description automatically generated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551" cy="5780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46B61">
      <w:rPr>
        <w:noProof/>
      </w:rPr>
      <w:drawing>
        <wp:anchor distT="0" distB="0" distL="114300" distR="114300" simplePos="0" relativeHeight="251677696" behindDoc="0" locked="0" layoutInCell="1" allowOverlap="1" wp14:anchorId="63268AAD" wp14:editId="1C8BE55C">
          <wp:simplePos x="0" y="0"/>
          <wp:positionH relativeFrom="margin">
            <wp:posOffset>-175010</wp:posOffset>
          </wp:positionH>
          <wp:positionV relativeFrom="paragraph">
            <wp:posOffset>-147528</wp:posOffset>
          </wp:positionV>
          <wp:extent cx="560133" cy="569626"/>
          <wp:effectExtent l="0" t="0" r="0" b="1905"/>
          <wp:wrapNone/>
          <wp:docPr id="246976943" name="Picture 1" descr="A blue square with white text and yellow peopl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6976943" name="Picture 1" descr="A blue square with white text and yellow people&#10;&#10;Description automatically generated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0133" cy="5696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40DEB">
      <w:rPr>
        <w:noProof/>
      </w:rPr>
      <w:drawing>
        <wp:anchor distT="0" distB="0" distL="114300" distR="114300" simplePos="0" relativeHeight="251674624" behindDoc="0" locked="0" layoutInCell="1" allowOverlap="1" wp14:anchorId="4E1C40F3" wp14:editId="7FB7A4CA">
          <wp:simplePos x="0" y="0"/>
          <wp:positionH relativeFrom="column">
            <wp:posOffset>6134100</wp:posOffset>
          </wp:positionH>
          <wp:positionV relativeFrom="paragraph">
            <wp:posOffset>-125730</wp:posOffset>
          </wp:positionV>
          <wp:extent cx="749598" cy="526113"/>
          <wp:effectExtent l="0" t="0" r="0" b="7620"/>
          <wp:wrapNone/>
          <wp:docPr id="8" name="Picture 8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 descr="Logo, company name&#10;&#10;Description automatically generated"/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598" cy="5261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40DEB" w:rsidRPr="00A1130E">
      <w:rPr>
        <w:noProof/>
      </w:rPr>
      <w:drawing>
        <wp:anchor distT="0" distB="0" distL="114300" distR="114300" simplePos="0" relativeHeight="251666432" behindDoc="1" locked="0" layoutInCell="1" allowOverlap="1" wp14:anchorId="4C873922" wp14:editId="541B1F17">
          <wp:simplePos x="0" y="0"/>
          <wp:positionH relativeFrom="margin">
            <wp:posOffset>4947920</wp:posOffset>
          </wp:positionH>
          <wp:positionV relativeFrom="paragraph">
            <wp:posOffset>-116205</wp:posOffset>
          </wp:positionV>
          <wp:extent cx="508000" cy="514350"/>
          <wp:effectExtent l="0" t="0" r="6350" b="0"/>
          <wp:wrapNone/>
          <wp:docPr id="2" name="Picture 2" descr="C:\Users\sysadmin\Pictures\SENDIA 18-21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ysadmin\Pictures\SENDIA 18-21 (1).jpg"/>
                  <pic:cNvPicPr>
                    <a:picLocks noChangeAspect="1" noChangeArrowheads="1"/>
                  </pic:cNvPicPr>
                </pic:nvPicPr>
                <pic:blipFill>
                  <a:blip r:embed="rId7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800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40DEB">
      <w:rPr>
        <w:noProof/>
      </w:rPr>
      <w:drawing>
        <wp:anchor distT="0" distB="0" distL="114300" distR="114300" simplePos="0" relativeHeight="251664384" behindDoc="0" locked="0" layoutInCell="1" allowOverlap="1" wp14:anchorId="741752B3" wp14:editId="5890A3D6">
          <wp:simplePos x="0" y="0"/>
          <wp:positionH relativeFrom="margin">
            <wp:posOffset>3774440</wp:posOffset>
          </wp:positionH>
          <wp:positionV relativeFrom="paragraph">
            <wp:posOffset>-147320</wp:posOffset>
          </wp:positionV>
          <wp:extent cx="1184910" cy="667385"/>
          <wp:effectExtent l="0" t="0" r="0" b="0"/>
          <wp:wrapNone/>
          <wp:docPr id="12" name="Picture 12" descr="Image result for ict mark accredi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Image result for ict mark accredited"/>
                  <pic:cNvPicPr>
                    <a:picLocks noChangeAspect="1" noChangeArrowheads="1"/>
                  </pic:cNvPicPr>
                </pic:nvPicPr>
                <pic:blipFill>
                  <a:blip r:embed="rId8" r:link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910" cy="667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71FE">
      <w:tab/>
    </w:r>
  </w:p>
  <w:p w14:paraId="478E2F53" w14:textId="1D5A610C" w:rsidR="007E432F" w:rsidRDefault="005F458C" w:rsidP="001071FE">
    <w:pPr>
      <w:pStyle w:val="Footer"/>
      <w:tabs>
        <w:tab w:val="clear" w:pos="4513"/>
        <w:tab w:val="clear" w:pos="9026"/>
        <w:tab w:val="right" w:pos="10466"/>
      </w:tabs>
    </w:pPr>
    <w:r>
      <w:rPr>
        <w:noProof/>
      </w:rPr>
      <w:drawing>
        <wp:anchor distT="0" distB="0" distL="114300" distR="114300" simplePos="0" relativeHeight="251680768" behindDoc="0" locked="0" layoutInCell="1" allowOverlap="1" wp14:anchorId="5DF8139E" wp14:editId="7D9482F7">
          <wp:simplePos x="0" y="0"/>
          <wp:positionH relativeFrom="margin">
            <wp:posOffset>571500</wp:posOffset>
          </wp:positionH>
          <wp:positionV relativeFrom="paragraph">
            <wp:posOffset>168275</wp:posOffset>
          </wp:positionV>
          <wp:extent cx="1085850" cy="352648"/>
          <wp:effectExtent l="0" t="0" r="0" b="9525"/>
          <wp:wrapNone/>
          <wp:docPr id="769044198" name="Picture 2" descr="A brown sign with black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9044198" name="Picture 2" descr="A brown sign with black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3526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632B">
      <w:rPr>
        <w:noProof/>
        <w:lang w:eastAsia="en-GB"/>
      </w:rPr>
      <w:drawing>
        <wp:anchor distT="0" distB="0" distL="114300" distR="114300" simplePos="0" relativeHeight="251658239" behindDoc="0" locked="0" layoutInCell="1" allowOverlap="1" wp14:anchorId="00CF5603" wp14:editId="77A744A8">
          <wp:simplePos x="0" y="0"/>
          <wp:positionH relativeFrom="margin">
            <wp:align>right</wp:align>
          </wp:positionH>
          <wp:positionV relativeFrom="paragraph">
            <wp:posOffset>45720</wp:posOffset>
          </wp:positionV>
          <wp:extent cx="1663870" cy="644975"/>
          <wp:effectExtent l="0" t="0" r="0" b="3175"/>
          <wp:wrapNone/>
          <wp:docPr id="10" name="Picture 10" descr="A yellow circle with a letter i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yellow circle with a letter in it&#10;&#10;Description automatically generated"/>
                  <pic:cNvPicPr/>
                </pic:nvPicPr>
                <pic:blipFill>
                  <a:blip r:embed="rId1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3870" cy="644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5C65A" w14:textId="77777777" w:rsidR="0086010F" w:rsidRDefault="008601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DFD0DE" w14:textId="77777777" w:rsidR="00A12EB7" w:rsidRDefault="00A12EB7" w:rsidP="007E432F">
      <w:pPr>
        <w:spacing w:after="0" w:line="240" w:lineRule="auto"/>
      </w:pPr>
      <w:r>
        <w:separator/>
      </w:r>
    </w:p>
  </w:footnote>
  <w:footnote w:type="continuationSeparator" w:id="0">
    <w:p w14:paraId="3F11BDE9" w14:textId="77777777" w:rsidR="00A12EB7" w:rsidRDefault="00A12EB7" w:rsidP="007E43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542B5" w14:textId="77777777" w:rsidR="0086010F" w:rsidRDefault="008601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FC22F" w14:textId="15DF3D8B" w:rsidR="007E432F" w:rsidRPr="00087D3D" w:rsidRDefault="007E420E" w:rsidP="007E432F">
    <w:pPr>
      <w:pStyle w:val="Heading2"/>
      <w:jc w:val="left"/>
      <w:rPr>
        <w:sz w:val="18"/>
      </w:rPr>
    </w:pPr>
    <w:r>
      <w:rPr>
        <w:noProof/>
        <w:sz w:val="18"/>
      </w:rPr>
      <w:drawing>
        <wp:anchor distT="0" distB="0" distL="114300" distR="114300" simplePos="0" relativeHeight="251676672" behindDoc="0" locked="0" layoutInCell="1" allowOverlap="1" wp14:anchorId="3048B398" wp14:editId="5F791F8B">
          <wp:simplePos x="0" y="0"/>
          <wp:positionH relativeFrom="margin">
            <wp:align>center</wp:align>
          </wp:positionH>
          <wp:positionV relativeFrom="paragraph">
            <wp:posOffset>-190252</wp:posOffset>
          </wp:positionV>
          <wp:extent cx="1065815" cy="1037230"/>
          <wp:effectExtent l="0" t="0" r="1270" b="0"/>
          <wp:wrapNone/>
          <wp:docPr id="1486969564" name="Picture 1" descr="A yellow sign with a person and two childre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6969564" name="Picture 1" descr="A yellow sign with a person and two childre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815" cy="10372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3496AC1" w14:textId="46260424" w:rsidR="007E432F" w:rsidRPr="007E432F" w:rsidRDefault="002F75DD" w:rsidP="007E432F">
    <w:pPr>
      <w:pStyle w:val="Header"/>
    </w:pPr>
    <w:r w:rsidRPr="00087D3D">
      <w:rPr>
        <w:rFonts w:cs="Calibri Light"/>
        <w:noProof/>
        <w:sz w:val="32"/>
        <w:lang w:eastAsia="en-GB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4C8F9DB1" wp14:editId="4841A27D">
              <wp:simplePos x="0" y="0"/>
              <wp:positionH relativeFrom="page">
                <wp:align>left</wp:align>
              </wp:positionH>
              <wp:positionV relativeFrom="page">
                <wp:posOffset>1298575</wp:posOffset>
              </wp:positionV>
              <wp:extent cx="7559040" cy="746760"/>
              <wp:effectExtent l="0" t="0" r="381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59040" cy="7467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001AF3B" w14:textId="7E9E8F3C" w:rsidR="007E432F" w:rsidRPr="00277984" w:rsidRDefault="007E432F" w:rsidP="007E432F">
                          <w:pPr>
                            <w:pStyle w:val="Heading2"/>
                            <w:rPr>
                              <w:rFonts w:asciiTheme="minorHAnsi" w:hAnsiTheme="minorHAnsi" w:cstheme="minorHAnsi"/>
                              <w:b w:val="0"/>
                              <w:sz w:val="24"/>
                              <w:szCs w:val="24"/>
                            </w:rPr>
                          </w:pP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sz w:val="24"/>
                              <w:szCs w:val="24"/>
                            </w:rPr>
                            <w:t>Ward End Primary School</w:t>
                          </w: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sz w:val="24"/>
                              <w:szCs w:val="24"/>
                            </w:rPr>
                            <w:br/>
                            <w:t>Ingleton Road, Birmingham, B8 2RA</w:t>
                          </w: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sz w:val="24"/>
                              <w:szCs w:val="24"/>
                            </w:rPr>
                            <w:br/>
                            <w:t xml:space="preserve">Email: </w:t>
                          </w: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color w:val="2F5496" w:themeColor="accent1" w:themeShade="BF"/>
                              <w:sz w:val="24"/>
                              <w:szCs w:val="24"/>
                              <w:u w:val="single"/>
                            </w:rPr>
                            <w:t>enquiry@wardend</w:t>
                          </w:r>
                          <w:r w:rsidR="00EC24B7" w:rsidRPr="00277984">
                            <w:rPr>
                              <w:rFonts w:asciiTheme="minorHAnsi" w:hAnsiTheme="minorHAnsi" w:cstheme="minorHAnsi"/>
                              <w:b w:val="0"/>
                              <w:color w:val="2F5496" w:themeColor="accent1" w:themeShade="BF"/>
                              <w:sz w:val="24"/>
                              <w:szCs w:val="24"/>
                              <w:u w:val="single"/>
                            </w:rPr>
                            <w:t>.org.uk</w:t>
                          </w: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color w:val="2F5496" w:themeColor="accent1" w:themeShade="BF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sz w:val="24"/>
                              <w:szCs w:val="24"/>
                            </w:rPr>
                            <w:t xml:space="preserve">Telephone: </w:t>
                          </w: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color w:val="2F5496" w:themeColor="accent1" w:themeShade="BF"/>
                              <w:sz w:val="24"/>
                              <w:szCs w:val="24"/>
                              <w:u w:val="single"/>
                            </w:rPr>
                            <w:t>0121-464-5424</w:t>
                          </w:r>
                        </w:p>
                        <w:p w14:paraId="2BAC2002" w14:textId="77777777" w:rsidR="007E432F" w:rsidRPr="00277984" w:rsidRDefault="007E432F" w:rsidP="007E432F">
                          <w:pPr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C8F9DB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102.25pt;width:595.2pt;height:58.8pt;z-index:-251656192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" stroked="f">
              <v:textbox>
                <w:txbxContent>
                  <w:p w14:paraId="1001AF3B" w14:textId="7E9E8F3C" w:rsidR="007E432F" w:rsidRPr="00277984" w:rsidRDefault="007E432F" w:rsidP="007E432F">
                    <w:pPr>
                      <w:pStyle w:val="Heading2"/>
                      <w:rPr>
                        <w:rFonts w:asciiTheme="minorHAnsi" w:hAnsiTheme="minorHAnsi" w:cstheme="minorHAnsi"/>
                        <w:b w:val="0"/>
                        <w:sz w:val="24"/>
                        <w:szCs w:val="24"/>
                      </w:rPr>
                    </w:pPr>
                    <w:r w:rsidRPr="00277984">
                      <w:rPr>
                        <w:rFonts w:asciiTheme="minorHAnsi" w:hAnsiTheme="minorHAnsi" w:cstheme="minorHAnsi"/>
                        <w:b w:val="0"/>
                        <w:sz w:val="24"/>
                        <w:szCs w:val="24"/>
                      </w:rPr>
                      <w:t>Ward End Primary School</w:t>
                    </w:r>
                    <w:r w:rsidRPr="00277984">
                      <w:rPr>
                        <w:rFonts w:asciiTheme="minorHAnsi" w:hAnsiTheme="minorHAnsi" w:cstheme="minorHAnsi"/>
                        <w:b w:val="0"/>
                        <w:sz w:val="24"/>
                        <w:szCs w:val="24"/>
                      </w:rPr>
                      <w:br/>
                      <w:t>Ingleton Road, Birmingham, B8 2RA</w:t>
                    </w:r>
                    <w:r w:rsidRPr="00277984">
                      <w:rPr>
                        <w:rFonts w:asciiTheme="minorHAnsi" w:hAnsiTheme="minorHAnsi" w:cstheme="minorHAnsi"/>
                        <w:b w:val="0"/>
                        <w:sz w:val="24"/>
                        <w:szCs w:val="24"/>
                      </w:rPr>
                      <w:br/>
                      <w:t xml:space="preserve">Email: </w:t>
                    </w:r>
                    <w:r w:rsidRPr="00277984">
                      <w:rPr>
                        <w:rFonts w:asciiTheme="minorHAnsi" w:hAnsiTheme="minorHAnsi" w:cstheme="minorHAnsi"/>
                        <w:b w:val="0"/>
                        <w:color w:val="2F5496" w:themeColor="accent1" w:themeShade="BF"/>
                        <w:sz w:val="24"/>
                        <w:szCs w:val="24"/>
                        <w:u w:val="single"/>
                      </w:rPr>
                      <w:t>enquiry@wardend</w:t>
                    </w:r>
                    <w:r w:rsidR="00EC24B7" w:rsidRPr="00277984">
                      <w:rPr>
                        <w:rFonts w:asciiTheme="minorHAnsi" w:hAnsiTheme="minorHAnsi" w:cstheme="minorHAnsi"/>
                        <w:b w:val="0"/>
                        <w:color w:val="2F5496" w:themeColor="accent1" w:themeShade="BF"/>
                        <w:sz w:val="24"/>
                        <w:szCs w:val="24"/>
                        <w:u w:val="single"/>
                      </w:rPr>
                      <w:t>.org.uk</w:t>
                    </w:r>
                    <w:r w:rsidRPr="00277984">
                      <w:rPr>
                        <w:rFonts w:asciiTheme="minorHAnsi" w:hAnsiTheme="minorHAnsi" w:cstheme="minorHAnsi"/>
                        <w:b w:val="0"/>
                        <w:color w:val="2F5496" w:themeColor="accent1" w:themeShade="BF"/>
                        <w:sz w:val="24"/>
                        <w:szCs w:val="24"/>
                      </w:rPr>
                      <w:t xml:space="preserve"> </w:t>
                    </w:r>
                    <w:r w:rsidRPr="00277984">
                      <w:rPr>
                        <w:rFonts w:asciiTheme="minorHAnsi" w:hAnsiTheme="minorHAnsi" w:cstheme="minorHAnsi"/>
                        <w:b w:val="0"/>
                        <w:sz w:val="24"/>
                        <w:szCs w:val="24"/>
                      </w:rPr>
                      <w:t xml:space="preserve">Telephone: </w:t>
                    </w:r>
                    <w:r w:rsidRPr="00277984">
                      <w:rPr>
                        <w:rFonts w:asciiTheme="minorHAnsi" w:hAnsiTheme="minorHAnsi" w:cstheme="minorHAnsi"/>
                        <w:b w:val="0"/>
                        <w:color w:val="2F5496" w:themeColor="accent1" w:themeShade="BF"/>
                        <w:sz w:val="24"/>
                        <w:szCs w:val="24"/>
                        <w:u w:val="single"/>
                      </w:rPr>
                      <w:t>0121-464-5424</w:t>
                    </w:r>
                  </w:p>
                  <w:p w14:paraId="2BAC2002" w14:textId="77777777" w:rsidR="007E432F" w:rsidRPr="00277984" w:rsidRDefault="007E432F" w:rsidP="007E432F">
                    <w:pPr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AD4EA" w14:textId="77777777" w:rsidR="0086010F" w:rsidRDefault="008601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B516A"/>
    <w:multiLevelType w:val="hybridMultilevel"/>
    <w:tmpl w:val="0BFE5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8C4CD7"/>
    <w:multiLevelType w:val="hybridMultilevel"/>
    <w:tmpl w:val="1730DA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40450F"/>
    <w:multiLevelType w:val="multilevel"/>
    <w:tmpl w:val="3258A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5C31363"/>
    <w:multiLevelType w:val="hybridMultilevel"/>
    <w:tmpl w:val="D8106B6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6763F3"/>
    <w:multiLevelType w:val="hybridMultilevel"/>
    <w:tmpl w:val="9148066A"/>
    <w:lvl w:ilvl="0" w:tplc="543E6454">
      <w:start w:val="1"/>
      <w:numFmt w:val="bullet"/>
      <w:lvlText w:val="o"/>
      <w:lvlJc w:val="left"/>
      <w:pPr>
        <w:tabs>
          <w:tab w:val="num" w:pos="795"/>
        </w:tabs>
        <w:ind w:left="795" w:hanging="360"/>
      </w:pPr>
      <w:rPr>
        <w:rFonts w:ascii="Courier New" w:hAnsi="Courier New" w:cs="Times New Roman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BCD3BF7"/>
    <w:multiLevelType w:val="hybridMultilevel"/>
    <w:tmpl w:val="4AAE8DB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D83746"/>
    <w:multiLevelType w:val="hybridMultilevel"/>
    <w:tmpl w:val="40020B3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AC44F6"/>
    <w:multiLevelType w:val="multilevel"/>
    <w:tmpl w:val="AE4C4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A37563F"/>
    <w:multiLevelType w:val="multilevel"/>
    <w:tmpl w:val="F78E8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DA86D5E"/>
    <w:multiLevelType w:val="multilevel"/>
    <w:tmpl w:val="202ED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9AD0BD7"/>
    <w:multiLevelType w:val="hybridMultilevel"/>
    <w:tmpl w:val="438000B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AA46796"/>
    <w:multiLevelType w:val="multilevel"/>
    <w:tmpl w:val="7F6E2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7496EC1"/>
    <w:multiLevelType w:val="multilevel"/>
    <w:tmpl w:val="4872C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D617494"/>
    <w:multiLevelType w:val="hybridMultilevel"/>
    <w:tmpl w:val="356E0924"/>
    <w:lvl w:ilvl="0" w:tplc="0B40F142">
      <w:start w:val="1"/>
      <w:numFmt w:val="decimal"/>
      <w:lvlText w:val="%1."/>
      <w:lvlJc w:val="left"/>
      <w:pPr>
        <w:ind w:left="720" w:hanging="360"/>
      </w:pPr>
    </w:lvl>
    <w:lvl w:ilvl="1" w:tplc="19CC1166">
      <w:start w:val="1"/>
      <w:numFmt w:val="lowerLetter"/>
      <w:lvlText w:val="%2."/>
      <w:lvlJc w:val="left"/>
      <w:pPr>
        <w:ind w:left="1440" w:hanging="360"/>
      </w:pPr>
    </w:lvl>
    <w:lvl w:ilvl="2" w:tplc="E96A3748">
      <w:start w:val="1"/>
      <w:numFmt w:val="lowerRoman"/>
      <w:lvlText w:val="%3."/>
      <w:lvlJc w:val="right"/>
      <w:pPr>
        <w:ind w:left="2160" w:hanging="180"/>
      </w:pPr>
    </w:lvl>
    <w:lvl w:ilvl="3" w:tplc="45C88F34">
      <w:start w:val="1"/>
      <w:numFmt w:val="decimal"/>
      <w:lvlText w:val="%4."/>
      <w:lvlJc w:val="left"/>
      <w:pPr>
        <w:ind w:left="2880" w:hanging="360"/>
      </w:pPr>
    </w:lvl>
    <w:lvl w:ilvl="4" w:tplc="31DAD0CE">
      <w:start w:val="1"/>
      <w:numFmt w:val="lowerLetter"/>
      <w:lvlText w:val="%5."/>
      <w:lvlJc w:val="left"/>
      <w:pPr>
        <w:ind w:left="3600" w:hanging="360"/>
      </w:pPr>
    </w:lvl>
    <w:lvl w:ilvl="5" w:tplc="10C6B8FC">
      <w:start w:val="1"/>
      <w:numFmt w:val="lowerRoman"/>
      <w:lvlText w:val="%6."/>
      <w:lvlJc w:val="right"/>
      <w:pPr>
        <w:ind w:left="4320" w:hanging="180"/>
      </w:pPr>
    </w:lvl>
    <w:lvl w:ilvl="6" w:tplc="34D8A82C">
      <w:start w:val="1"/>
      <w:numFmt w:val="decimal"/>
      <w:lvlText w:val="%7."/>
      <w:lvlJc w:val="left"/>
      <w:pPr>
        <w:ind w:left="5040" w:hanging="360"/>
      </w:pPr>
    </w:lvl>
    <w:lvl w:ilvl="7" w:tplc="28E6533A">
      <w:start w:val="1"/>
      <w:numFmt w:val="lowerLetter"/>
      <w:lvlText w:val="%8."/>
      <w:lvlJc w:val="left"/>
      <w:pPr>
        <w:ind w:left="5760" w:hanging="360"/>
      </w:pPr>
    </w:lvl>
    <w:lvl w:ilvl="8" w:tplc="3FD402D4">
      <w:start w:val="1"/>
      <w:numFmt w:val="lowerRoman"/>
      <w:lvlText w:val="%9."/>
      <w:lvlJc w:val="right"/>
      <w:pPr>
        <w:ind w:left="6480" w:hanging="180"/>
      </w:pPr>
    </w:lvl>
  </w:abstractNum>
  <w:num w:numId="1" w16cid:durableId="490410194">
    <w:abstractNumId w:val="13"/>
  </w:num>
  <w:num w:numId="2" w16cid:durableId="1091656028">
    <w:abstractNumId w:val="5"/>
  </w:num>
  <w:num w:numId="3" w16cid:durableId="212237086">
    <w:abstractNumId w:val="1"/>
  </w:num>
  <w:num w:numId="4" w16cid:durableId="209836066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12237712">
    <w:abstractNumId w:val="6"/>
  </w:num>
  <w:num w:numId="6" w16cid:durableId="2085251455">
    <w:abstractNumId w:val="2"/>
  </w:num>
  <w:num w:numId="7" w16cid:durableId="1906522662">
    <w:abstractNumId w:val="3"/>
  </w:num>
  <w:num w:numId="8" w16cid:durableId="235945551">
    <w:abstractNumId w:val="0"/>
  </w:num>
  <w:num w:numId="9" w16cid:durableId="1773621975">
    <w:abstractNumId w:val="10"/>
  </w:num>
  <w:num w:numId="10" w16cid:durableId="261842669">
    <w:abstractNumId w:val="9"/>
  </w:num>
  <w:num w:numId="11" w16cid:durableId="613051265">
    <w:abstractNumId w:val="11"/>
  </w:num>
  <w:num w:numId="12" w16cid:durableId="1311397815">
    <w:abstractNumId w:val="12"/>
  </w:num>
  <w:num w:numId="13" w16cid:durableId="1915624914">
    <w:abstractNumId w:val="7"/>
  </w:num>
  <w:num w:numId="14" w16cid:durableId="55393266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CDE"/>
    <w:rsid w:val="00006A42"/>
    <w:rsid w:val="00006B33"/>
    <w:rsid w:val="00013294"/>
    <w:rsid w:val="000200DE"/>
    <w:rsid w:val="0002794D"/>
    <w:rsid w:val="00040873"/>
    <w:rsid w:val="00044131"/>
    <w:rsid w:val="000556EB"/>
    <w:rsid w:val="00060D1F"/>
    <w:rsid w:val="0008002F"/>
    <w:rsid w:val="0008142E"/>
    <w:rsid w:val="000817A0"/>
    <w:rsid w:val="000830CD"/>
    <w:rsid w:val="00083255"/>
    <w:rsid w:val="00084F43"/>
    <w:rsid w:val="00096DF6"/>
    <w:rsid w:val="000B2E7F"/>
    <w:rsid w:val="000B3B5B"/>
    <w:rsid w:val="000B7DD9"/>
    <w:rsid w:val="000C3C78"/>
    <w:rsid w:val="000E6F08"/>
    <w:rsid w:val="000F7FBE"/>
    <w:rsid w:val="00104D2D"/>
    <w:rsid w:val="001071FE"/>
    <w:rsid w:val="001328AD"/>
    <w:rsid w:val="00162E3D"/>
    <w:rsid w:val="00164E18"/>
    <w:rsid w:val="00173379"/>
    <w:rsid w:val="00195689"/>
    <w:rsid w:val="00196159"/>
    <w:rsid w:val="001B353F"/>
    <w:rsid w:val="001B7A23"/>
    <w:rsid w:val="001C16D4"/>
    <w:rsid w:val="001C30F4"/>
    <w:rsid w:val="001F098A"/>
    <w:rsid w:val="002323B2"/>
    <w:rsid w:val="00233C78"/>
    <w:rsid w:val="00245086"/>
    <w:rsid w:val="00254BD1"/>
    <w:rsid w:val="00257335"/>
    <w:rsid w:val="0026188A"/>
    <w:rsid w:val="00267F99"/>
    <w:rsid w:val="002708A1"/>
    <w:rsid w:val="002777AC"/>
    <w:rsid w:val="00277984"/>
    <w:rsid w:val="00280759"/>
    <w:rsid w:val="002927E4"/>
    <w:rsid w:val="002A3287"/>
    <w:rsid w:val="002A66CC"/>
    <w:rsid w:val="002A67D0"/>
    <w:rsid w:val="002B4FE3"/>
    <w:rsid w:val="002E03B5"/>
    <w:rsid w:val="002E156F"/>
    <w:rsid w:val="002E18A6"/>
    <w:rsid w:val="002F34DD"/>
    <w:rsid w:val="002F49B9"/>
    <w:rsid w:val="002F75DD"/>
    <w:rsid w:val="0030755D"/>
    <w:rsid w:val="00317D18"/>
    <w:rsid w:val="00337E49"/>
    <w:rsid w:val="0034289B"/>
    <w:rsid w:val="00343A0D"/>
    <w:rsid w:val="00350977"/>
    <w:rsid w:val="003643B3"/>
    <w:rsid w:val="003922C7"/>
    <w:rsid w:val="00396D5E"/>
    <w:rsid w:val="003A3CE6"/>
    <w:rsid w:val="003A3D15"/>
    <w:rsid w:val="003A7777"/>
    <w:rsid w:val="003B4FA9"/>
    <w:rsid w:val="003F7F8A"/>
    <w:rsid w:val="00431399"/>
    <w:rsid w:val="0044101D"/>
    <w:rsid w:val="00456C25"/>
    <w:rsid w:val="0046185A"/>
    <w:rsid w:val="00464456"/>
    <w:rsid w:val="00486444"/>
    <w:rsid w:val="00494DB0"/>
    <w:rsid w:val="004A54C6"/>
    <w:rsid w:val="004A6E82"/>
    <w:rsid w:val="004B0AC3"/>
    <w:rsid w:val="004C10D5"/>
    <w:rsid w:val="004C44C6"/>
    <w:rsid w:val="004D4545"/>
    <w:rsid w:val="004D7340"/>
    <w:rsid w:val="004E7992"/>
    <w:rsid w:val="004F45D1"/>
    <w:rsid w:val="00500E15"/>
    <w:rsid w:val="0050370B"/>
    <w:rsid w:val="00507132"/>
    <w:rsid w:val="00510352"/>
    <w:rsid w:val="005208D5"/>
    <w:rsid w:val="005243BB"/>
    <w:rsid w:val="00527E30"/>
    <w:rsid w:val="00535E6A"/>
    <w:rsid w:val="005513E7"/>
    <w:rsid w:val="0055794D"/>
    <w:rsid w:val="005710A9"/>
    <w:rsid w:val="00572804"/>
    <w:rsid w:val="00583B05"/>
    <w:rsid w:val="00591A9B"/>
    <w:rsid w:val="00595CCE"/>
    <w:rsid w:val="005B7280"/>
    <w:rsid w:val="005D64E7"/>
    <w:rsid w:val="005E1F40"/>
    <w:rsid w:val="005E67CD"/>
    <w:rsid w:val="005F458C"/>
    <w:rsid w:val="006014A9"/>
    <w:rsid w:val="00607840"/>
    <w:rsid w:val="00616926"/>
    <w:rsid w:val="00622E7D"/>
    <w:rsid w:val="00631274"/>
    <w:rsid w:val="00633691"/>
    <w:rsid w:val="0063572C"/>
    <w:rsid w:val="00642B95"/>
    <w:rsid w:val="00647BA1"/>
    <w:rsid w:val="006504E7"/>
    <w:rsid w:val="006568E8"/>
    <w:rsid w:val="00656F31"/>
    <w:rsid w:val="00663530"/>
    <w:rsid w:val="00670740"/>
    <w:rsid w:val="006832A0"/>
    <w:rsid w:val="00686C17"/>
    <w:rsid w:val="006908A8"/>
    <w:rsid w:val="006958AC"/>
    <w:rsid w:val="006A1F8F"/>
    <w:rsid w:val="006A44D8"/>
    <w:rsid w:val="006D17F0"/>
    <w:rsid w:val="006E14FC"/>
    <w:rsid w:val="006F1E35"/>
    <w:rsid w:val="006F29BB"/>
    <w:rsid w:val="006F72C1"/>
    <w:rsid w:val="00703907"/>
    <w:rsid w:val="007116F8"/>
    <w:rsid w:val="00721838"/>
    <w:rsid w:val="00723B6A"/>
    <w:rsid w:val="00723EB2"/>
    <w:rsid w:val="00732B1B"/>
    <w:rsid w:val="007331A0"/>
    <w:rsid w:val="0073714E"/>
    <w:rsid w:val="00740393"/>
    <w:rsid w:val="0074496E"/>
    <w:rsid w:val="00753D65"/>
    <w:rsid w:val="007654BC"/>
    <w:rsid w:val="0079524D"/>
    <w:rsid w:val="007A31BB"/>
    <w:rsid w:val="007A42FB"/>
    <w:rsid w:val="007A430F"/>
    <w:rsid w:val="007C3062"/>
    <w:rsid w:val="007D70B5"/>
    <w:rsid w:val="007E420E"/>
    <w:rsid w:val="007E432F"/>
    <w:rsid w:val="007F37A7"/>
    <w:rsid w:val="0082015D"/>
    <w:rsid w:val="00825DDA"/>
    <w:rsid w:val="008306C7"/>
    <w:rsid w:val="0083355E"/>
    <w:rsid w:val="008345E0"/>
    <w:rsid w:val="0086010F"/>
    <w:rsid w:val="00867888"/>
    <w:rsid w:val="00872293"/>
    <w:rsid w:val="0087657D"/>
    <w:rsid w:val="00886144"/>
    <w:rsid w:val="0088681B"/>
    <w:rsid w:val="0088691B"/>
    <w:rsid w:val="00895C33"/>
    <w:rsid w:val="008C26E3"/>
    <w:rsid w:val="008D2FD8"/>
    <w:rsid w:val="008E05B7"/>
    <w:rsid w:val="008E3710"/>
    <w:rsid w:val="00906382"/>
    <w:rsid w:val="00924974"/>
    <w:rsid w:val="009303A2"/>
    <w:rsid w:val="00934B96"/>
    <w:rsid w:val="00935581"/>
    <w:rsid w:val="009556E4"/>
    <w:rsid w:val="009638C1"/>
    <w:rsid w:val="0097150C"/>
    <w:rsid w:val="009720B6"/>
    <w:rsid w:val="00991A4D"/>
    <w:rsid w:val="00991C45"/>
    <w:rsid w:val="009A7B9C"/>
    <w:rsid w:val="009B74F9"/>
    <w:rsid w:val="009C27B8"/>
    <w:rsid w:val="009E2A34"/>
    <w:rsid w:val="009E2A92"/>
    <w:rsid w:val="009F17AF"/>
    <w:rsid w:val="00A12EB7"/>
    <w:rsid w:val="00A17305"/>
    <w:rsid w:val="00A51F02"/>
    <w:rsid w:val="00AA2A86"/>
    <w:rsid w:val="00AA6D17"/>
    <w:rsid w:val="00AB070A"/>
    <w:rsid w:val="00AB07AC"/>
    <w:rsid w:val="00AB3790"/>
    <w:rsid w:val="00AC5206"/>
    <w:rsid w:val="00AD39B0"/>
    <w:rsid w:val="00AE2843"/>
    <w:rsid w:val="00AE430D"/>
    <w:rsid w:val="00AF04C0"/>
    <w:rsid w:val="00B0632B"/>
    <w:rsid w:val="00B153CE"/>
    <w:rsid w:val="00B171EB"/>
    <w:rsid w:val="00B20B9B"/>
    <w:rsid w:val="00B25A0B"/>
    <w:rsid w:val="00B331FA"/>
    <w:rsid w:val="00B336A6"/>
    <w:rsid w:val="00B46B61"/>
    <w:rsid w:val="00B71925"/>
    <w:rsid w:val="00B74CB9"/>
    <w:rsid w:val="00B87738"/>
    <w:rsid w:val="00B93200"/>
    <w:rsid w:val="00B956BA"/>
    <w:rsid w:val="00BA0CDE"/>
    <w:rsid w:val="00BB32D2"/>
    <w:rsid w:val="00BB66FA"/>
    <w:rsid w:val="00BB7E32"/>
    <w:rsid w:val="00BC6B72"/>
    <w:rsid w:val="00BE083A"/>
    <w:rsid w:val="00BE5766"/>
    <w:rsid w:val="00BF3881"/>
    <w:rsid w:val="00C040C0"/>
    <w:rsid w:val="00C101AF"/>
    <w:rsid w:val="00C43913"/>
    <w:rsid w:val="00C43BAC"/>
    <w:rsid w:val="00C46AB2"/>
    <w:rsid w:val="00C80CB8"/>
    <w:rsid w:val="00C859AE"/>
    <w:rsid w:val="00C96796"/>
    <w:rsid w:val="00CA3B80"/>
    <w:rsid w:val="00CA7917"/>
    <w:rsid w:val="00CD2DD6"/>
    <w:rsid w:val="00CD3E18"/>
    <w:rsid w:val="00CE2BDA"/>
    <w:rsid w:val="00D04898"/>
    <w:rsid w:val="00D11B74"/>
    <w:rsid w:val="00D14D42"/>
    <w:rsid w:val="00D177A5"/>
    <w:rsid w:val="00D23116"/>
    <w:rsid w:val="00D23810"/>
    <w:rsid w:val="00D3343B"/>
    <w:rsid w:val="00D40DEB"/>
    <w:rsid w:val="00D429EC"/>
    <w:rsid w:val="00D476ED"/>
    <w:rsid w:val="00D53904"/>
    <w:rsid w:val="00D57F94"/>
    <w:rsid w:val="00D64C99"/>
    <w:rsid w:val="00D7114D"/>
    <w:rsid w:val="00D87A6F"/>
    <w:rsid w:val="00DA7FEF"/>
    <w:rsid w:val="00DC1304"/>
    <w:rsid w:val="00DD0326"/>
    <w:rsid w:val="00DE6D55"/>
    <w:rsid w:val="00DE708D"/>
    <w:rsid w:val="00DF0721"/>
    <w:rsid w:val="00DF1E1B"/>
    <w:rsid w:val="00DF76F8"/>
    <w:rsid w:val="00E03D49"/>
    <w:rsid w:val="00E17410"/>
    <w:rsid w:val="00E25BEB"/>
    <w:rsid w:val="00E25FBA"/>
    <w:rsid w:val="00E417BE"/>
    <w:rsid w:val="00E4266E"/>
    <w:rsid w:val="00E46FB3"/>
    <w:rsid w:val="00E515E3"/>
    <w:rsid w:val="00E56A40"/>
    <w:rsid w:val="00E82283"/>
    <w:rsid w:val="00E90C09"/>
    <w:rsid w:val="00EB1120"/>
    <w:rsid w:val="00EB2428"/>
    <w:rsid w:val="00EC24B7"/>
    <w:rsid w:val="00EE3AE3"/>
    <w:rsid w:val="00F04F58"/>
    <w:rsid w:val="00F058CD"/>
    <w:rsid w:val="00F16C83"/>
    <w:rsid w:val="00F22094"/>
    <w:rsid w:val="00F31337"/>
    <w:rsid w:val="00F525E2"/>
    <w:rsid w:val="00F545D4"/>
    <w:rsid w:val="00F65697"/>
    <w:rsid w:val="00F72BC4"/>
    <w:rsid w:val="00F75F8E"/>
    <w:rsid w:val="00F85922"/>
    <w:rsid w:val="00F873F3"/>
    <w:rsid w:val="00F9656E"/>
    <w:rsid w:val="00FA02F3"/>
    <w:rsid w:val="00FA305F"/>
    <w:rsid w:val="00FA71E3"/>
    <w:rsid w:val="00FB4979"/>
    <w:rsid w:val="00FB4FBE"/>
    <w:rsid w:val="00FB7AD4"/>
    <w:rsid w:val="00FD0965"/>
    <w:rsid w:val="00FD62ED"/>
    <w:rsid w:val="00FE0B8A"/>
    <w:rsid w:val="00FF3694"/>
    <w:rsid w:val="00FF3DD7"/>
    <w:rsid w:val="033B4BAF"/>
    <w:rsid w:val="03B39422"/>
    <w:rsid w:val="057E5FB8"/>
    <w:rsid w:val="086AC932"/>
    <w:rsid w:val="09D71435"/>
    <w:rsid w:val="0CF795F7"/>
    <w:rsid w:val="0F8FA252"/>
    <w:rsid w:val="1901C773"/>
    <w:rsid w:val="1928D83E"/>
    <w:rsid w:val="19309EDC"/>
    <w:rsid w:val="19450267"/>
    <w:rsid w:val="1B7EA4B1"/>
    <w:rsid w:val="1C90C732"/>
    <w:rsid w:val="211EA2B2"/>
    <w:rsid w:val="25108FE8"/>
    <w:rsid w:val="2BE448A8"/>
    <w:rsid w:val="2DEA5297"/>
    <w:rsid w:val="2F69D3C1"/>
    <w:rsid w:val="3125D00F"/>
    <w:rsid w:val="32FD7997"/>
    <w:rsid w:val="363C0191"/>
    <w:rsid w:val="4022082C"/>
    <w:rsid w:val="40834AA2"/>
    <w:rsid w:val="426C6E13"/>
    <w:rsid w:val="42C9CE46"/>
    <w:rsid w:val="4C0976CD"/>
    <w:rsid w:val="4D2F88BF"/>
    <w:rsid w:val="4E54DC70"/>
    <w:rsid w:val="4F82BE93"/>
    <w:rsid w:val="4FE49015"/>
    <w:rsid w:val="50566C53"/>
    <w:rsid w:val="548D9074"/>
    <w:rsid w:val="54E12689"/>
    <w:rsid w:val="580838B9"/>
    <w:rsid w:val="6291BB28"/>
    <w:rsid w:val="687E713B"/>
    <w:rsid w:val="735DE429"/>
    <w:rsid w:val="7685AABC"/>
    <w:rsid w:val="7686E4D7"/>
    <w:rsid w:val="7EB04E7C"/>
    <w:rsid w:val="7EEAD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414852"/>
  <w15:chartTrackingRefBased/>
  <w15:docId w15:val="{610393A4-2349-4134-9B4E-1E85A4C00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1A9B"/>
    <w:pPr>
      <w:spacing w:after="200" w:line="276" w:lineRule="auto"/>
    </w:pPr>
    <w:rPr>
      <w:rFonts w:ascii="Calibri" w:eastAsia="Times New Roman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325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E432F"/>
    <w:pPr>
      <w:keepNext/>
      <w:spacing w:after="0" w:line="240" w:lineRule="auto"/>
      <w:jc w:val="center"/>
      <w:outlineLvl w:val="1"/>
    </w:pPr>
    <w:rPr>
      <w:rFonts w:ascii="Comic Sans MS" w:hAnsi="Comic Sans MS" w:cs="Times New Roman"/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325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43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432F"/>
  </w:style>
  <w:style w:type="paragraph" w:styleId="Footer">
    <w:name w:val="footer"/>
    <w:basedOn w:val="Normal"/>
    <w:link w:val="FooterChar"/>
    <w:uiPriority w:val="99"/>
    <w:unhideWhenUsed/>
    <w:rsid w:val="007E43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432F"/>
  </w:style>
  <w:style w:type="character" w:customStyle="1" w:styleId="Heading2Char">
    <w:name w:val="Heading 2 Char"/>
    <w:basedOn w:val="DefaultParagraphFont"/>
    <w:link w:val="Heading2"/>
    <w:rsid w:val="007E432F"/>
    <w:rPr>
      <w:rFonts w:ascii="Comic Sans MS" w:eastAsia="Times New Roman" w:hAnsi="Comic Sans MS" w:cs="Times New Roman"/>
      <w:b/>
      <w:bCs/>
      <w:sz w:val="20"/>
      <w:szCs w:val="20"/>
    </w:rPr>
  </w:style>
  <w:style w:type="character" w:styleId="Hyperlink">
    <w:name w:val="Hyperlink"/>
    <w:rsid w:val="007E432F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6D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6D5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D7114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F37A7"/>
    <w:pPr>
      <w:spacing w:after="0" w:line="240" w:lineRule="auto"/>
      <w:ind w:left="720"/>
      <w:contextualSpacing/>
    </w:pPr>
    <w:rPr>
      <w:rFonts w:ascii="Comic Sans MS" w:hAnsi="Comic Sans MS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208D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2E03B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BodyText">
    <w:name w:val="Body Text"/>
    <w:basedOn w:val="Normal"/>
    <w:link w:val="BodyTextChar"/>
    <w:unhideWhenUsed/>
    <w:rsid w:val="009556E4"/>
    <w:pPr>
      <w:spacing w:after="0" w:line="240" w:lineRule="auto"/>
      <w:jc w:val="center"/>
    </w:pPr>
    <w:rPr>
      <w:rFonts w:ascii="Comic Sans MS" w:hAnsi="Comic Sans MS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9556E4"/>
    <w:rPr>
      <w:rFonts w:ascii="Comic Sans MS" w:eastAsia="Times New Roman" w:hAnsi="Comic Sans MS" w:cs="Times New Roman"/>
      <w:sz w:val="24"/>
      <w:szCs w:val="20"/>
    </w:rPr>
  </w:style>
  <w:style w:type="table" w:styleId="TableGrid">
    <w:name w:val="Table Grid"/>
    <w:basedOn w:val="TableNormal"/>
    <w:uiPriority w:val="39"/>
    <w:rsid w:val="000200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832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325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37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74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37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4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gov.uk/find-free-early-education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s://www.gov.uk/help-with-childcare-costs/free-childcare-2-year-olds-extra-support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gov.uk/free-childcare-if-working/check-youre-eligible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jpeg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3" Type="http://schemas.openxmlformats.org/officeDocument/2006/relationships/image" Target="media/image5.jpeg"/><Relationship Id="rId7" Type="http://schemas.openxmlformats.org/officeDocument/2006/relationships/image" Target="media/image9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6" Type="http://schemas.openxmlformats.org/officeDocument/2006/relationships/image" Target="media/image8.jpg"/><Relationship Id="rId11" Type="http://schemas.openxmlformats.org/officeDocument/2006/relationships/image" Target="media/image12.jpeg"/><Relationship Id="rId5" Type="http://schemas.openxmlformats.org/officeDocument/2006/relationships/image" Target="media/image7.jpg"/><Relationship Id="rId10" Type="http://schemas.openxmlformats.org/officeDocument/2006/relationships/image" Target="media/image11.jpeg"/><Relationship Id="rId4" Type="http://schemas.openxmlformats.org/officeDocument/2006/relationships/image" Target="media/image6.png"/><Relationship Id="rId9" Type="http://schemas.openxmlformats.org/officeDocument/2006/relationships/image" Target="http://www.archibaldfirstschool.org.uk/wp-content/uploads/2012/09/Accredited-logo-620x350.jp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.brooker\Downloads\Letterhead%202018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9907F9A532A342AB38A76EDDECAA96" ma:contentTypeVersion="7" ma:contentTypeDescription="Create a new document." ma:contentTypeScope="" ma:versionID="98e224c2367e2d5c3ccfc507dcbe03f7">
  <xsd:schema xmlns:xsd="http://www.w3.org/2001/XMLSchema" xmlns:xs="http://www.w3.org/2001/XMLSchema" xmlns:p="http://schemas.microsoft.com/office/2006/metadata/properties" xmlns:ns3="382ee92f-d4bb-4c81-8dca-24feb5b6520f" targetNamespace="http://schemas.microsoft.com/office/2006/metadata/properties" ma:root="true" ma:fieldsID="0bd21e2e501ef618b3ab2ce1af10ddd0" ns3:_="">
    <xsd:import namespace="382ee92f-d4bb-4c81-8dca-24feb5b652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2ee92f-d4bb-4c81-8dca-24feb5b652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251BDDA-3172-41E1-B7FF-F6AEB050D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2ee92f-d4bb-4c81-8dca-24feb5b652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CD55D5B-13DD-403D-9B66-2F41647BD7E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2C874A-AFAB-456E-8641-0C1800C40DE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99EF95A-4315-4803-947D-6E964CED8D1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 2018</Template>
  <TotalTime>2</TotalTime>
  <Pages>2</Pages>
  <Words>333</Words>
  <Characters>1902</Characters>
  <Application>Microsoft Office Word</Application>
  <DocSecurity>0</DocSecurity>
  <Lines>15</Lines>
  <Paragraphs>4</Paragraphs>
  <ScaleCrop>false</ScaleCrop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Helen Newbold</cp:lastModifiedBy>
  <cp:revision>31</cp:revision>
  <cp:lastPrinted>2024-01-17T15:41:00Z</cp:lastPrinted>
  <dcterms:created xsi:type="dcterms:W3CDTF">2025-12-11T08:57:00Z</dcterms:created>
  <dcterms:modified xsi:type="dcterms:W3CDTF">2025-12-12T11:32:00Z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0x0101001D9907F9A532A342AB38A76EDDECAA96</vt:lpwstr>
  </property>
  <property fmtid="{D5CDD505-2E9C-101B-9397-08002B2CF9AE}" pid="3" name="MSIP_Label_ccc32323-9d43-4a55-a5ab-d83ec7acf88f_Enabled">
    <vt:lpwstr>true</vt:lpwstr>
  </property>
  <property fmtid="{D5CDD505-2E9C-101B-9397-08002B2CF9AE}" pid="4" name="MSIP_Label_ccc32323-9d43-4a55-a5ab-d83ec7acf88f_SetDate">
    <vt:lpwstr>2025-12-12T11:32:15Z</vt:lpwstr>
  </property>
  <property fmtid="{D5CDD505-2E9C-101B-9397-08002B2CF9AE}" pid="5" name="MSIP_Label_ccc32323-9d43-4a55-a5ab-d83ec7acf88f_Method">
    <vt:lpwstr>Standard</vt:lpwstr>
  </property>
  <property fmtid="{D5CDD505-2E9C-101B-9397-08002B2CF9AE}" pid="6" name="MSIP_Label_ccc32323-9d43-4a55-a5ab-d83ec7acf88f_Name">
    <vt:lpwstr>General</vt:lpwstr>
  </property>
  <property fmtid="{D5CDD505-2E9C-101B-9397-08002B2CF9AE}" pid="7" name="MSIP_Label_ccc32323-9d43-4a55-a5ab-d83ec7acf88f_SiteId">
    <vt:lpwstr>015d0175-e649-4f46-92f6-da84eecd3c60</vt:lpwstr>
  </property>
  <property fmtid="{D5CDD505-2E9C-101B-9397-08002B2CF9AE}" pid="8" name="MSIP_Label_ccc32323-9d43-4a55-a5ab-d83ec7acf88f_ActionId">
    <vt:lpwstr>118ef480-58a9-486f-a85c-8c0e9fc9814a</vt:lpwstr>
  </property>
  <property fmtid="{D5CDD505-2E9C-101B-9397-08002B2CF9AE}" pid="9" name="MSIP_Label_ccc32323-9d43-4a55-a5ab-d83ec7acf88f_ContentBits">
    <vt:lpwstr>0</vt:lpwstr>
  </property>
  <property fmtid="{D5CDD505-2E9C-101B-9397-08002B2CF9AE}" pid="10" name="MSIP_Label_ccc32323-9d43-4a55-a5ab-d83ec7acf88f_Tag">
    <vt:lpwstr>10, 3, 0, 1</vt:lpwstr>
  </property>
</Properties>
</file>